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89398" w14:textId="77777777" w:rsidR="00623656" w:rsidRDefault="00BD7835">
      <w:pPr>
        <w:pStyle w:val="a3"/>
        <w:spacing w:line="336" w:lineRule="auto"/>
        <w:ind w:left="0" w:right="328" w:firstLine="0"/>
        <w:jc w:val="center"/>
        <w:rPr>
          <w:rFonts w:ascii="標楷體" w:eastAsia="標楷體" w:hAnsi="標楷體"/>
          <w:spacing w:val="15"/>
        </w:rPr>
      </w:pPr>
      <w:r>
        <w:rPr>
          <w:rFonts w:ascii="標楷體" w:eastAsia="標楷體" w:hAnsi="標楷體"/>
          <w:spacing w:val="15"/>
        </w:rPr>
        <w:t>國家科學及技術委員會</w:t>
      </w:r>
    </w:p>
    <w:p w14:paraId="5462E7EA" w14:textId="77777777" w:rsidR="00623656" w:rsidRDefault="00BD7835">
      <w:pPr>
        <w:pStyle w:val="a3"/>
        <w:spacing w:line="336" w:lineRule="auto"/>
        <w:ind w:left="0" w:right="328" w:firstLine="0"/>
        <w:jc w:val="center"/>
      </w:pP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34302A5" wp14:editId="2CC95008">
                <wp:simplePos x="0" y="0"/>
                <wp:positionH relativeFrom="page">
                  <wp:posOffset>846670</wp:posOffset>
                </wp:positionH>
                <wp:positionV relativeFrom="page">
                  <wp:posOffset>1828800</wp:posOffset>
                </wp:positionV>
                <wp:extent cx="5832472" cy="7410453"/>
                <wp:effectExtent l="0" t="0" r="0" b="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2472" cy="7410453"/>
                          <a:chOff x="0" y="0"/>
                          <a:chExt cx="5832472" cy="7410453"/>
                        </a:xfrm>
                      </wpg:grpSpPr>
                      <wps:wsp>
                        <wps:cNvPr id="2" name="Freeform 18"/>
                        <wps:cNvSpPr/>
                        <wps:spPr>
                          <a:xfrm>
                            <a:off x="0" y="0"/>
                            <a:ext cx="5832472" cy="7410453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9185"/>
                              <a:gd name="f7" fmla="val 11670"/>
                              <a:gd name="f8" fmla="+- 0 10524 0"/>
                              <a:gd name="f9" fmla="+- 0 10519 0"/>
                              <a:gd name="f10" fmla="+- 0 1344 0"/>
                              <a:gd name="f11" fmla="+- 0 1339 0"/>
                              <a:gd name="f12" fmla="val 9180"/>
                              <a:gd name="f13" fmla="val 5"/>
                              <a:gd name="f14" fmla="val 11665"/>
                              <a:gd name="f15" fmla="+- 0 0 -90"/>
                              <a:gd name="f16" fmla="*/ f3 1 9185"/>
                              <a:gd name="f17" fmla="*/ f4 1 11670"/>
                              <a:gd name="f18" fmla="val f5"/>
                              <a:gd name="f19" fmla="val f6"/>
                              <a:gd name="f20" fmla="val f7"/>
                              <a:gd name="f21" fmla="+- f8 0 1339"/>
                              <a:gd name="f22" fmla="+- f9 0 1339"/>
                              <a:gd name="f23" fmla="+- f10 0 1339"/>
                              <a:gd name="f24" fmla="+- f11 0 1339"/>
                              <a:gd name="f25" fmla="*/ f15 f0 1"/>
                              <a:gd name="f26" fmla="+- f20 0 f18"/>
                              <a:gd name="f27" fmla="+- f19 0 f18"/>
                              <a:gd name="f28" fmla="*/ f25 1 f2"/>
                              <a:gd name="f29" fmla="*/ f27 1 9185"/>
                              <a:gd name="f30" fmla="*/ f26 1 11670"/>
                              <a:gd name="f31" fmla="*/ f21 f27 1"/>
                              <a:gd name="f32" fmla="*/ 2880 f26 1"/>
                              <a:gd name="f33" fmla="*/ f22 f27 1"/>
                              <a:gd name="f34" fmla="*/ 2885 f26 1"/>
                              <a:gd name="f35" fmla="*/ 14545 f26 1"/>
                              <a:gd name="f36" fmla="*/ f23 f27 1"/>
                              <a:gd name="f37" fmla="*/ f24 f27 1"/>
                              <a:gd name="f38" fmla="*/ 14550 f26 1"/>
                              <a:gd name="f39" fmla="+- f28 0 f1"/>
                              <a:gd name="f40" fmla="*/ f31 1 9185"/>
                              <a:gd name="f41" fmla="*/ f32 1 11670"/>
                              <a:gd name="f42" fmla="*/ f33 1 9185"/>
                              <a:gd name="f43" fmla="*/ f34 1 11670"/>
                              <a:gd name="f44" fmla="*/ f35 1 11670"/>
                              <a:gd name="f45" fmla="*/ f36 1 9185"/>
                              <a:gd name="f46" fmla="*/ f37 1 9185"/>
                              <a:gd name="f47" fmla="*/ f38 1 11670"/>
                              <a:gd name="f48" fmla="*/ 0 1 f29"/>
                              <a:gd name="f49" fmla="*/ f19 1 f29"/>
                              <a:gd name="f50" fmla="*/ 0 1 f30"/>
                              <a:gd name="f51" fmla="*/ f20 1 f30"/>
                              <a:gd name="f52" fmla="*/ f40 1 f29"/>
                              <a:gd name="f53" fmla="*/ f41 1 f30"/>
                              <a:gd name="f54" fmla="*/ f42 1 f29"/>
                              <a:gd name="f55" fmla="*/ f43 1 f30"/>
                              <a:gd name="f56" fmla="*/ f44 1 f30"/>
                              <a:gd name="f57" fmla="*/ f45 1 f29"/>
                              <a:gd name="f58" fmla="*/ f46 1 f29"/>
                              <a:gd name="f59" fmla="*/ f47 1 f30"/>
                              <a:gd name="f60" fmla="*/ f48 f16 1"/>
                              <a:gd name="f61" fmla="*/ f49 f16 1"/>
                              <a:gd name="f62" fmla="*/ f51 f17 1"/>
                              <a:gd name="f63" fmla="*/ f50 f17 1"/>
                              <a:gd name="f64" fmla="*/ f52 f16 1"/>
                              <a:gd name="f65" fmla="*/ f53 f17 1"/>
                              <a:gd name="f66" fmla="*/ f54 f16 1"/>
                              <a:gd name="f67" fmla="*/ f55 f17 1"/>
                              <a:gd name="f68" fmla="*/ f56 f17 1"/>
                              <a:gd name="f69" fmla="*/ f57 f16 1"/>
                              <a:gd name="f70" fmla="*/ f58 f16 1"/>
                              <a:gd name="f71" fmla="*/ f59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9">
                                <a:pos x="f64" y="f65"/>
                              </a:cxn>
                              <a:cxn ang="f39">
                                <a:pos x="f66" y="f65"/>
                              </a:cxn>
                              <a:cxn ang="f39">
                                <a:pos x="f66" y="f67"/>
                              </a:cxn>
                              <a:cxn ang="f39">
                                <a:pos x="f66" y="f68"/>
                              </a:cxn>
                              <a:cxn ang="f39">
                                <a:pos x="f69" y="f68"/>
                              </a:cxn>
                              <a:cxn ang="f39">
                                <a:pos x="f69" y="f67"/>
                              </a:cxn>
                              <a:cxn ang="f39">
                                <a:pos x="f66" y="f67"/>
                              </a:cxn>
                              <a:cxn ang="f39">
                                <a:pos x="f66" y="f65"/>
                              </a:cxn>
                              <a:cxn ang="f39">
                                <a:pos x="f69" y="f65"/>
                              </a:cxn>
                              <a:cxn ang="f39">
                                <a:pos x="f70" y="f65"/>
                              </a:cxn>
                              <a:cxn ang="f39">
                                <a:pos x="f70" y="f67"/>
                              </a:cxn>
                              <a:cxn ang="f39">
                                <a:pos x="f70" y="f68"/>
                              </a:cxn>
                              <a:cxn ang="f39">
                                <a:pos x="f70" y="f71"/>
                              </a:cxn>
                              <a:cxn ang="f39">
                                <a:pos x="f69" y="f71"/>
                              </a:cxn>
                              <a:cxn ang="f39">
                                <a:pos x="f66" y="f71"/>
                              </a:cxn>
                              <a:cxn ang="f39">
                                <a:pos x="f64" y="f71"/>
                              </a:cxn>
                              <a:cxn ang="f39">
                                <a:pos x="f64" y="f68"/>
                              </a:cxn>
                              <a:cxn ang="f39">
                                <a:pos x="f64" y="f67"/>
                              </a:cxn>
                              <a:cxn ang="f39">
                                <a:pos x="f64" y="f65"/>
                              </a:cxn>
                            </a:cxnLst>
                            <a:rect l="f60" t="f63" r="f61" b="f62"/>
                            <a:pathLst>
                              <a:path w="9185" h="11670">
                                <a:moveTo>
                                  <a:pt x="f6" y="f5"/>
                                </a:moveTo>
                                <a:lnTo>
                                  <a:pt x="f12" y="f5"/>
                                </a:lnTo>
                                <a:lnTo>
                                  <a:pt x="f12" y="f13"/>
                                </a:lnTo>
                                <a:lnTo>
                                  <a:pt x="f12" y="f14"/>
                                </a:lnTo>
                                <a:lnTo>
                                  <a:pt x="f13" y="f14"/>
                                </a:lnTo>
                                <a:lnTo>
                                  <a:pt x="f13" y="f13"/>
                                </a:lnTo>
                                <a:lnTo>
                                  <a:pt x="f12" y="f13"/>
                                </a:lnTo>
                                <a:lnTo>
                                  <a:pt x="f12" y="f5"/>
                                </a:lnTo>
                                <a:lnTo>
                                  <a:pt x="f13" y="f5"/>
                                </a:lnTo>
                                <a:lnTo>
                                  <a:pt x="f5" y="f5"/>
                                </a:lnTo>
                                <a:lnTo>
                                  <a:pt x="f5" y="f13"/>
                                </a:lnTo>
                                <a:lnTo>
                                  <a:pt x="f5" y="f14"/>
                                </a:lnTo>
                                <a:lnTo>
                                  <a:pt x="f5" y="f7"/>
                                </a:lnTo>
                                <a:lnTo>
                                  <a:pt x="f13" y="f7"/>
                                </a:lnTo>
                                <a:lnTo>
                                  <a:pt x="f12" y="f7"/>
                                </a:lnTo>
                                <a:lnTo>
                                  <a:pt x="f6" y="f7"/>
                                </a:lnTo>
                                <a:lnTo>
                                  <a:pt x="f6" y="f14"/>
                                </a:lnTo>
                                <a:lnTo>
                                  <a:pt x="f6" y="f13"/>
                                </a:lnTo>
                                <a:lnTo>
                                  <a:pt x="f6" y="f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" name="Text Box 20"/>
                        <wps:cNvSpPr txBox="1"/>
                        <wps:spPr>
                          <a:xfrm>
                            <a:off x="986784" y="4196711"/>
                            <a:ext cx="419096" cy="20383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F6F85D" w14:textId="77777777" w:rsidR="00623656" w:rsidRDefault="00BD7835">
                              <w:pPr>
                                <w:spacing w:line="32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此致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" name="Text Box 21"/>
                        <wps:cNvSpPr txBox="1"/>
                        <wps:spPr>
                          <a:xfrm>
                            <a:off x="376550" y="4653911"/>
                            <a:ext cx="3089272" cy="44449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441080" w14:textId="77777777" w:rsidR="00623656" w:rsidRDefault="00BD7835">
                              <w:pPr>
                                <w:spacing w:line="320" w:lineRule="exact"/>
                                <w:ind w:left="478" w:hanging="478"/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國家科學及技術委員會</w:t>
                              </w:r>
                            </w:p>
                            <w:p w14:paraId="2739D711" w14:textId="77777777" w:rsidR="00623656" w:rsidRDefault="00BD7835">
                              <w:pPr>
                                <w:spacing w:line="320" w:lineRule="exact"/>
                                <w:ind w:left="478" w:hanging="478"/>
                              </w:pP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科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研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創業計畫推動辦公室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" name="Text Box 23"/>
                        <wps:cNvSpPr txBox="1"/>
                        <wps:spPr>
                          <a:xfrm>
                            <a:off x="376550" y="5401946"/>
                            <a:ext cx="3771899" cy="679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339C0B" w14:textId="77777777" w:rsidR="00623656" w:rsidRDefault="00BD7835">
                              <w:pPr>
                                <w:tabs>
                                  <w:tab w:val="left" w:pos="4959"/>
                                </w:tabs>
                                <w:spacing w:line="376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sz w:val="32"/>
                                </w:rPr>
                                <w:t>申請人：</w:t>
                              </w:r>
                              <w:r>
                                <w:rPr>
                                  <w:rFonts w:ascii="標楷體" w:eastAsia="標楷體" w:hAnsi="標楷體"/>
                                  <w:sz w:val="32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簽章</w:t>
                              </w:r>
                              <w:r>
                                <w:rPr>
                                  <w:rFonts w:ascii="標楷體" w:eastAsia="標楷體" w:hAnsi="標楷體"/>
                                  <w:sz w:val="32"/>
                                </w:rPr>
                                <w:t>)</w:t>
                              </w:r>
                            </w:p>
                            <w:p w14:paraId="76F619D9" w14:textId="77777777" w:rsidR="00623656" w:rsidRDefault="00BD7835">
                              <w:pPr>
                                <w:spacing w:line="384" w:lineRule="exact"/>
                                <w:rPr>
                                  <w:rFonts w:ascii="標楷體" w:eastAsia="標楷體" w:hAnsi="標楷體"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  <w:sz w:val="32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/>
                                  <w:sz w:val="32"/>
                                </w:rPr>
                                <w:t>計畫主持人</w:t>
                              </w:r>
                              <w:r>
                                <w:rPr>
                                  <w:rFonts w:ascii="標楷體" w:eastAsia="標楷體" w:hAnsi="標楷體"/>
                                  <w:sz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" name="Text Box 24"/>
                        <wps:cNvSpPr txBox="1"/>
                        <wps:spPr>
                          <a:xfrm>
                            <a:off x="427354" y="6861813"/>
                            <a:ext cx="190496" cy="17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20B049" w14:textId="77777777" w:rsidR="00623656" w:rsidRDefault="00BD7835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中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7" name="Text Box 25"/>
                        <wps:cNvSpPr txBox="1"/>
                        <wps:spPr>
                          <a:xfrm>
                            <a:off x="961391" y="6861813"/>
                            <a:ext cx="190496" cy="17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741DC7" w14:textId="77777777" w:rsidR="00623656" w:rsidRDefault="00BD7835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華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" name="Text Box 26"/>
                        <wps:cNvSpPr txBox="1"/>
                        <wps:spPr>
                          <a:xfrm>
                            <a:off x="1494148" y="6861813"/>
                            <a:ext cx="190496" cy="17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038D99" w14:textId="77777777" w:rsidR="00623656" w:rsidRDefault="00BD7835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民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" name="Text Box 27"/>
                        <wps:cNvSpPr txBox="1"/>
                        <wps:spPr>
                          <a:xfrm>
                            <a:off x="2026914" y="6861813"/>
                            <a:ext cx="190496" cy="17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92A594" w14:textId="77777777" w:rsidR="00623656" w:rsidRDefault="00BD7835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國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0" name="Text Box 28"/>
                        <wps:cNvSpPr txBox="1"/>
                        <wps:spPr>
                          <a:xfrm>
                            <a:off x="3093717" y="6861813"/>
                            <a:ext cx="190496" cy="17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0A21E9" w14:textId="77777777" w:rsidR="00623656" w:rsidRDefault="00BD7835">
                              <w:pPr>
                                <w:spacing w:line="280" w:lineRule="exact"/>
                                <w:rPr>
                                  <w:rFonts w:ascii="標楷體" w:eastAsia="標楷體" w:hAnsi="標楷體"/>
                                  <w:sz w:val="28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  <w:sz w:val="28"/>
                                </w:rPr>
                                <w:t>年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1" name="Text Box 29"/>
                        <wps:cNvSpPr txBox="1"/>
                        <wps:spPr>
                          <a:xfrm>
                            <a:off x="4159880" y="6861813"/>
                            <a:ext cx="190496" cy="17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6F31E0" w14:textId="77777777" w:rsidR="00623656" w:rsidRDefault="00BD7835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月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2" name="Text Box 30"/>
                        <wps:cNvSpPr txBox="1"/>
                        <wps:spPr>
                          <a:xfrm>
                            <a:off x="5226683" y="6861813"/>
                            <a:ext cx="190496" cy="17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801F02" w14:textId="77777777" w:rsidR="00623656" w:rsidRDefault="00BD7835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日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4302A5" id="群組 1" o:spid="_x0000_s1026" style="position:absolute;left:0;text-align:left;margin-left:66.65pt;margin-top:2in;width:459.25pt;height:583.5pt;z-index:-251655168;mso-position-horizontal-relative:page;mso-position-vertical-relative:page" coordsize="58324,74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">
                <v:shape id="Freeform 18" o:spid="_x0000_s1027" style="position:absolute;width:58324;height:74104;visibility:visible;mso-wrap-style:square;v-text-anchor:top" coordsize="9185,1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" path="m9185,r-5,l9180,5r,11660l5,11665,5,5r9175,l9180,,5,,,,,5,,11665r,5l5,11670r9175,l9185,11670r,-5l9185,5r,-5xe" fillcolor="black" stroked="f">
                  <v:path arrowok="t" o:connecttype="custom" o:connectlocs="2916236,0;5832472,3705227;2916236,7410453;0,3705227;5832472,1828801;5829297,1828801;5829297,1831976;5829297,9236079;3175,9236079;3175,1831976;5829297,1831976;5829297,1828801;3175,1828801;0,1828801;0,1831976;0,9236079;0,9239254;3175,9239254;5829297,9239254;5832472,9239254;5832472,9236079;5832472,1831976;5832472,1828801" o:connectangles="270,0,90,180,0,0,0,0,0,0,0,0,0,0,0,0,0,0,0,0,0,0,0" textboxrect="0,0,9185,1167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8" type="#_x0000_t202" style="position:absolute;left:9867;top:41967;width:4191;height:2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04F6F85D" w14:textId="77777777" w:rsidR="00623656" w:rsidRDefault="00BD7835">
                        <w:pPr>
                          <w:spacing w:line="320" w:lineRule="exact"/>
                        </w:pP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此致</w:t>
                        </w:r>
                      </w:p>
                    </w:txbxContent>
                  </v:textbox>
                </v:shape>
                <v:shape id="Text Box 21" o:spid="_x0000_s1029" type="#_x0000_t202" style="position:absolute;left:3765;top:46539;width:30893;height:4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2D441080" w14:textId="77777777" w:rsidR="00623656" w:rsidRDefault="00BD7835">
                        <w:pPr>
                          <w:spacing w:line="320" w:lineRule="exact"/>
                          <w:ind w:left="478" w:hanging="478"/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國家科學及技術委員會</w:t>
                        </w:r>
                      </w:p>
                      <w:p w14:paraId="2739D711" w14:textId="77777777" w:rsidR="00623656" w:rsidRDefault="00BD7835">
                        <w:pPr>
                          <w:spacing w:line="320" w:lineRule="exact"/>
                          <w:ind w:left="478" w:hanging="478"/>
                        </w:pP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科</w:t>
                        </w:r>
                        <w:proofErr w:type="gramStart"/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研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創業計畫推動辦公室</w:t>
                        </w:r>
                      </w:p>
                    </w:txbxContent>
                  </v:textbox>
                </v:shape>
                <v:shape id="Text Box 23" o:spid="_x0000_s1030" type="#_x0000_t202" style="position:absolute;left:3765;top:54019;width:37719;height:6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20339C0B" w14:textId="77777777" w:rsidR="00623656" w:rsidRDefault="00BD7835">
                        <w:pPr>
                          <w:tabs>
                            <w:tab w:val="left" w:pos="4959"/>
                          </w:tabs>
                          <w:spacing w:line="376" w:lineRule="exact"/>
                        </w:pPr>
                        <w:r>
                          <w:rPr>
                            <w:rFonts w:ascii="標楷體" w:eastAsia="標楷體" w:hAnsi="標楷體"/>
                            <w:sz w:val="32"/>
                          </w:rPr>
                          <w:t>申請人：</w:t>
                        </w:r>
                        <w:r>
                          <w:rPr>
                            <w:rFonts w:ascii="標楷體" w:eastAsia="標楷體" w:hAnsi="標楷體"/>
                            <w:sz w:val="32"/>
                            <w:u w:val="single"/>
                          </w:rPr>
                          <w:tab/>
                        </w: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(</w:t>
                        </w: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簽章</w:t>
                        </w:r>
                        <w:r>
                          <w:rPr>
                            <w:rFonts w:ascii="標楷體" w:eastAsia="標楷體" w:hAnsi="標楷體"/>
                            <w:sz w:val="32"/>
                          </w:rPr>
                          <w:t>)</w:t>
                        </w:r>
                      </w:p>
                      <w:p w14:paraId="76F619D9" w14:textId="77777777" w:rsidR="00623656" w:rsidRDefault="00BD7835">
                        <w:pPr>
                          <w:spacing w:line="384" w:lineRule="exact"/>
                          <w:rPr>
                            <w:rFonts w:ascii="標楷體" w:eastAsia="標楷體" w:hAnsi="標楷體"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32"/>
                          </w:rPr>
                          <w:t>(</w:t>
                        </w:r>
                        <w:r>
                          <w:rPr>
                            <w:rFonts w:ascii="標楷體" w:eastAsia="標楷體" w:hAnsi="標楷體"/>
                            <w:sz w:val="32"/>
                          </w:rPr>
                          <w:t>計畫主持人</w:t>
                        </w:r>
                        <w:r>
                          <w:rPr>
                            <w:rFonts w:ascii="標楷體" w:eastAsia="標楷體" w:hAnsi="標楷體"/>
                            <w:sz w:val="32"/>
                          </w:rPr>
                          <w:t>)</w:t>
                        </w:r>
                      </w:p>
                    </w:txbxContent>
                  </v:textbox>
                </v:shape>
                <v:shape id="Text Box 24" o:spid="_x0000_s1031" type="#_x0000_t202" style="position:absolute;left:4273;top:68618;width:1905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7C20B049" w14:textId="77777777" w:rsidR="00623656" w:rsidRDefault="00BD7835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中</w:t>
                        </w:r>
                      </w:p>
                    </w:txbxContent>
                  </v:textbox>
                </v:shape>
                <v:shape id="Text Box 25" o:spid="_x0000_s1032" type="#_x0000_t202" style="position:absolute;left:9613;top:68618;width:1905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66741DC7" w14:textId="77777777" w:rsidR="00623656" w:rsidRDefault="00BD7835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華</w:t>
                        </w:r>
                      </w:p>
                    </w:txbxContent>
                  </v:textbox>
                </v:shape>
                <v:shape id="Text Box 26" o:spid="_x0000_s1033" type="#_x0000_t202" style="position:absolute;left:14941;top:68618;width:1905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22038D99" w14:textId="77777777" w:rsidR="00623656" w:rsidRDefault="00BD7835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民</w:t>
                        </w:r>
                      </w:p>
                    </w:txbxContent>
                  </v:textbox>
                </v:shape>
                <v:shape id="Text Box 27" o:spid="_x0000_s1034" type="#_x0000_t202" style="position:absolute;left:20269;top:68618;width:1905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4792A594" w14:textId="77777777" w:rsidR="00623656" w:rsidRDefault="00BD7835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國</w:t>
                        </w:r>
                      </w:p>
                    </w:txbxContent>
                  </v:textbox>
                </v:shape>
                <v:shape id="Text Box 28" o:spid="_x0000_s1035" type="#_x0000_t202" style="position:absolute;left:30937;top:68618;width:1905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B0A21E9" w14:textId="77777777" w:rsidR="00623656" w:rsidRDefault="00BD7835">
                        <w:pPr>
                          <w:spacing w:line="280" w:lineRule="exact"/>
                          <w:rPr>
                            <w:rFonts w:ascii="標楷體" w:eastAsia="標楷體" w:hAnsi="標楷體"/>
                            <w:sz w:val="28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8"/>
                          </w:rPr>
                          <w:t>年</w:t>
                        </w:r>
                      </w:p>
                    </w:txbxContent>
                  </v:textbox>
                </v:shape>
                <v:shape id="Text Box 29" o:spid="_x0000_s1036" type="#_x0000_t202" style="position:absolute;left:41598;top:68618;width:1905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086F31E0" w14:textId="77777777" w:rsidR="00623656" w:rsidRDefault="00BD7835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月</w:t>
                        </w:r>
                      </w:p>
                    </w:txbxContent>
                  </v:textbox>
                </v:shape>
                <v:shape id="Text Box 30" o:spid="_x0000_s1037" type="#_x0000_t202" style="position:absolute;left:52266;top:68618;width:1905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1F801F02" w14:textId="77777777" w:rsidR="00623656" w:rsidRDefault="00BD7835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日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標楷體" w:eastAsia="標楷體" w:hAnsi="標楷體"/>
          <w:spacing w:val="15"/>
        </w:rPr>
        <w:t>補助科</w:t>
      </w:r>
      <w:proofErr w:type="gramStart"/>
      <w:r>
        <w:rPr>
          <w:rFonts w:ascii="標楷體" w:eastAsia="標楷體" w:hAnsi="標楷體"/>
          <w:spacing w:val="15"/>
        </w:rPr>
        <w:t>研</w:t>
      </w:r>
      <w:proofErr w:type="gramEnd"/>
      <w:r>
        <w:rPr>
          <w:rFonts w:ascii="標楷體" w:eastAsia="標楷體" w:hAnsi="標楷體"/>
          <w:spacing w:val="15"/>
        </w:rPr>
        <w:t>創業計畫資訊切結</w:t>
      </w:r>
      <w:r>
        <w:rPr>
          <w:rFonts w:ascii="標楷體" w:eastAsia="標楷體" w:hAnsi="標楷體"/>
          <w:spacing w:val="60"/>
        </w:rPr>
        <w:t>書</w:t>
      </w:r>
    </w:p>
    <w:p w14:paraId="7167D099" w14:textId="77777777" w:rsidR="00623656" w:rsidRDefault="00BD7835">
      <w:pPr>
        <w:tabs>
          <w:tab w:val="left" w:pos="1438"/>
        </w:tabs>
        <w:spacing w:line="720" w:lineRule="exact"/>
        <w:ind w:right="-139"/>
      </w:pPr>
      <w:r>
        <w:rPr>
          <w:rFonts w:ascii="標楷體" w:eastAsia="標楷體" w:hAnsi="標楷體"/>
          <w:sz w:val="32"/>
        </w:rPr>
        <w:t>（</w:t>
      </w:r>
      <w:proofErr w:type="gramStart"/>
      <w:r>
        <w:rPr>
          <w:rFonts w:ascii="標楷體" w:eastAsia="標楷體" w:hAnsi="標楷體"/>
          <w:sz w:val="32"/>
        </w:rPr>
        <w:t>＿＿＿＿＿＿＿</w:t>
      </w:r>
      <w:proofErr w:type="gramEnd"/>
      <w:r>
        <w:rPr>
          <w:rFonts w:ascii="標楷體" w:eastAsia="標楷體" w:hAnsi="標楷體"/>
          <w:sz w:val="32"/>
        </w:rPr>
        <w:t>主持人姓名）申請國家科學及技術委員會「補助科</w:t>
      </w:r>
      <w:proofErr w:type="gramStart"/>
      <w:r>
        <w:rPr>
          <w:rFonts w:ascii="標楷體" w:eastAsia="標楷體" w:hAnsi="標楷體"/>
          <w:sz w:val="32"/>
        </w:rPr>
        <w:t>研</w:t>
      </w:r>
      <w:proofErr w:type="gramEnd"/>
      <w:r>
        <w:rPr>
          <w:rFonts w:ascii="標楷體" w:eastAsia="標楷體" w:hAnsi="標楷體"/>
          <w:sz w:val="32"/>
        </w:rPr>
        <w:t>創業計畫」，</w:t>
      </w:r>
      <w:r>
        <w:rPr>
          <w:rFonts w:ascii="標楷體" w:eastAsia="標楷體" w:hAnsi="標楷體"/>
          <w:color w:val="FF0000"/>
          <w:sz w:val="32"/>
          <w:shd w:val="clear" w:color="auto" w:fill="FFFF00"/>
        </w:rPr>
        <w:t>申請計畫之相關文件</w:t>
      </w:r>
      <w:r>
        <w:rPr>
          <w:rFonts w:ascii="標楷體" w:eastAsia="標楷體" w:hAnsi="標楷體"/>
          <w:sz w:val="32"/>
        </w:rPr>
        <w:t>內所列資訊，經計畫主持人確認均符合國家科學及技術委員會補助科</w:t>
      </w:r>
      <w:proofErr w:type="gramStart"/>
      <w:r>
        <w:rPr>
          <w:rFonts w:ascii="標楷體" w:eastAsia="標楷體" w:hAnsi="標楷體"/>
          <w:sz w:val="32"/>
        </w:rPr>
        <w:t>研</w:t>
      </w:r>
      <w:proofErr w:type="gramEnd"/>
      <w:r>
        <w:rPr>
          <w:rFonts w:ascii="標楷體" w:eastAsia="標楷體" w:hAnsi="標楷體"/>
          <w:sz w:val="32"/>
        </w:rPr>
        <w:t>創業計畫要點、公告及相關文件內之規定。特立此切結為</w:t>
      </w:r>
      <w:proofErr w:type="gramStart"/>
      <w:r>
        <w:rPr>
          <w:rFonts w:ascii="標楷體" w:eastAsia="標楷體" w:hAnsi="標楷體"/>
          <w:sz w:val="32"/>
        </w:rPr>
        <w:t>憑</w:t>
      </w:r>
      <w:proofErr w:type="gramEnd"/>
      <w:r>
        <w:rPr>
          <w:rFonts w:ascii="標楷體" w:eastAsia="標楷體" w:hAnsi="標楷體"/>
          <w:sz w:val="32"/>
        </w:rPr>
        <w:t>，如有不實，</w:t>
      </w:r>
      <w:r>
        <w:rPr>
          <w:rFonts w:ascii="標楷體" w:eastAsia="標楷體" w:hAnsi="標楷體"/>
          <w:sz w:val="32"/>
          <w:szCs w:val="32"/>
        </w:rPr>
        <w:t>計畫辦公室</w:t>
      </w:r>
      <w:r>
        <w:rPr>
          <w:rFonts w:ascii="標楷體" w:eastAsia="標楷體" w:hAnsi="標楷體"/>
          <w:sz w:val="32"/>
          <w:szCs w:val="32"/>
        </w:rPr>
        <w:t>得不受理個案之申請，辦理</w:t>
      </w:r>
      <w:proofErr w:type="gramStart"/>
      <w:r>
        <w:rPr>
          <w:rFonts w:ascii="標楷體" w:eastAsia="標楷體" w:hAnsi="標楷體"/>
          <w:sz w:val="32"/>
          <w:szCs w:val="32"/>
        </w:rPr>
        <w:t>退件撤案</w:t>
      </w:r>
      <w:proofErr w:type="gramEnd"/>
      <w:r>
        <w:rPr>
          <w:rFonts w:ascii="標楷體" w:eastAsia="標楷體" w:hAnsi="標楷體"/>
          <w:sz w:val="32"/>
          <w:szCs w:val="32"/>
        </w:rPr>
        <w:t>，且負一切法律責任。</w:t>
      </w:r>
    </w:p>
    <w:p w14:paraId="36BA808F" w14:textId="77777777" w:rsidR="00623656" w:rsidRDefault="00623656">
      <w:pPr>
        <w:tabs>
          <w:tab w:val="left" w:pos="1438"/>
        </w:tabs>
        <w:spacing w:line="720" w:lineRule="exact"/>
        <w:ind w:right="-139"/>
        <w:rPr>
          <w:rFonts w:ascii="標楷體" w:eastAsia="標楷體" w:hAnsi="標楷體"/>
          <w:sz w:val="32"/>
          <w:szCs w:val="32"/>
        </w:rPr>
      </w:pPr>
    </w:p>
    <w:p w14:paraId="2BE2B4E8" w14:textId="77777777" w:rsidR="00623656" w:rsidRDefault="00623656">
      <w:pPr>
        <w:rPr>
          <w:rFonts w:ascii="標楷體" w:eastAsia="標楷體" w:hAnsi="標楷體"/>
          <w:spacing w:val="15"/>
          <w:sz w:val="40"/>
          <w:szCs w:val="40"/>
        </w:rPr>
      </w:pPr>
    </w:p>
    <w:sectPr w:rsidR="00623656">
      <w:pgSz w:w="11910" w:h="16840"/>
      <w:pgMar w:top="15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96E18" w14:textId="77777777" w:rsidR="00000000" w:rsidRDefault="00BD7835">
      <w:r>
        <w:separator/>
      </w:r>
    </w:p>
  </w:endnote>
  <w:endnote w:type="continuationSeparator" w:id="0">
    <w:p w14:paraId="63E32AE9" w14:textId="77777777" w:rsidR="00000000" w:rsidRDefault="00BD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FFF73" w14:textId="77777777" w:rsidR="00000000" w:rsidRDefault="00BD7835">
      <w:r>
        <w:rPr>
          <w:color w:val="000000"/>
        </w:rPr>
        <w:separator/>
      </w:r>
    </w:p>
  </w:footnote>
  <w:footnote w:type="continuationSeparator" w:id="0">
    <w:p w14:paraId="59A96697" w14:textId="77777777" w:rsidR="00000000" w:rsidRDefault="00BD7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23656"/>
    <w:rsid w:val="00623656"/>
    <w:rsid w:val="00BD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92787F8"/>
  <w15:docId w15:val="{BEFF9FE2-0693-42CF-B1AE-21EF39AD0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1"/>
      <w:ind w:left="3613" w:right="2008" w:hanging="1660"/>
    </w:pPr>
    <w:rPr>
      <w:sz w:val="40"/>
      <w:szCs w:val="40"/>
    </w:rPr>
  </w:style>
  <w:style w:type="paragraph" w:styleId="a4">
    <w:name w:val="List Paragraph"/>
    <w:basedOn w:val="a"/>
  </w:style>
  <w:style w:type="paragraph" w:customStyle="1" w:styleId="TableParagraph">
    <w:name w:val="Table Paragraph"/>
    <w:basedOn w:val="a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&lt;4D6963726F736F667420576F7264202D20AD70B565A544ABF9A448B8EAAEE6A4C1B5B2AED1&gt;</dc:title>
  <dc:creator>chhlin</dc:creator>
  <cp:lastModifiedBy>user</cp:lastModifiedBy>
  <cp:revision>2</cp:revision>
  <dcterms:created xsi:type="dcterms:W3CDTF">2026-10-28T07:41:00Z</dcterms:created>
  <dcterms:modified xsi:type="dcterms:W3CDTF">2026-10-28T07:41:00Z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2022-01-19T00:00:00Z</vt:filetime>
  </property>
</Properties>
</file>