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95406" w14:textId="77777777" w:rsidR="004C5B6F" w:rsidRDefault="00000000">
      <w:pPr>
        <w:pStyle w:val="a3"/>
        <w:spacing w:line="336" w:lineRule="auto"/>
        <w:ind w:left="0" w:right="328" w:firstLine="0"/>
        <w:jc w:val="center"/>
        <w:rPr>
          <w:rFonts w:ascii="標楷體" w:eastAsia="標楷體" w:hAnsi="標楷體"/>
          <w:spacing w:val="15"/>
        </w:rPr>
      </w:pPr>
      <w:r>
        <w:rPr>
          <w:rFonts w:ascii="標楷體" w:eastAsia="標楷體" w:hAnsi="標楷體"/>
          <w:spacing w:val="15"/>
        </w:rPr>
        <w:t>國家科學及技術委員會</w:t>
      </w:r>
    </w:p>
    <w:p w14:paraId="16193CC1" w14:textId="77777777" w:rsidR="004C5B6F" w:rsidRDefault="00000000">
      <w:pPr>
        <w:pStyle w:val="a3"/>
        <w:spacing w:line="336" w:lineRule="auto"/>
        <w:ind w:left="0" w:right="328" w:firstLine="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D813EFD" wp14:editId="725A3FB5">
                <wp:simplePos x="0" y="0"/>
                <wp:positionH relativeFrom="page">
                  <wp:posOffset>846359</wp:posOffset>
                </wp:positionH>
                <wp:positionV relativeFrom="page">
                  <wp:posOffset>1828800</wp:posOffset>
                </wp:positionV>
                <wp:extent cx="5832000" cy="7410599"/>
                <wp:effectExtent l="0" t="0" r="0" b="0"/>
                <wp:wrapNone/>
                <wp:docPr id="897381073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32000" cy="7410599"/>
                          <a:chOff x="0" y="0"/>
                          <a:chExt cx="5832000" cy="7410599"/>
                        </a:xfrm>
                      </wpg:grpSpPr>
                      <wps:wsp>
                        <wps:cNvPr id="1774133995" name="Freeform 18"/>
                        <wps:cNvSpPr/>
                        <wps:spPr>
                          <a:xfrm>
                            <a:off x="0" y="0"/>
                            <a:ext cx="5832000" cy="7410599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9185"/>
                              <a:gd name="f7" fmla="val 11670"/>
                              <a:gd name="f8" fmla="+- 0 10524 0"/>
                              <a:gd name="f9" fmla="+- 0 10519 0"/>
                              <a:gd name="f10" fmla="+- 0 1344 0"/>
                              <a:gd name="f11" fmla="+- 0 1339 0"/>
                              <a:gd name="f12" fmla="val 9180"/>
                              <a:gd name="f13" fmla="val 5"/>
                              <a:gd name="f14" fmla="val 11665"/>
                              <a:gd name="f15" fmla="+- 0 0 0"/>
                              <a:gd name="f16" fmla="*/ f3 1 9185"/>
                              <a:gd name="f17" fmla="*/ f4 1 11670"/>
                              <a:gd name="f18" fmla="val f5"/>
                              <a:gd name="f19" fmla="val f6"/>
                              <a:gd name="f20" fmla="val f7"/>
                              <a:gd name="f21" fmla="+- f8 0 1339"/>
                              <a:gd name="f22" fmla="+- f9 0 1339"/>
                              <a:gd name="f23" fmla="+- f10 0 1339"/>
                              <a:gd name="f24" fmla="+- f11 0 1339"/>
                              <a:gd name="f25" fmla="*/ f15 f0 1"/>
                              <a:gd name="f26" fmla="+- f20 0 f18"/>
                              <a:gd name="f27" fmla="+- f19 0 f18"/>
                              <a:gd name="f28" fmla="*/ f25 1 f2"/>
                              <a:gd name="f29" fmla="*/ f27 1 9185"/>
                              <a:gd name="f30" fmla="*/ f26 1 11670"/>
                              <a:gd name="f31" fmla="*/ f21 f27 1"/>
                              <a:gd name="f32" fmla="*/ 2880 f26 1"/>
                              <a:gd name="f33" fmla="*/ f22 f27 1"/>
                              <a:gd name="f34" fmla="*/ 2885 f26 1"/>
                              <a:gd name="f35" fmla="*/ 14545 f26 1"/>
                              <a:gd name="f36" fmla="*/ f23 f27 1"/>
                              <a:gd name="f37" fmla="*/ f24 f27 1"/>
                              <a:gd name="f38" fmla="*/ 14550 f26 1"/>
                              <a:gd name="f39" fmla="+- f28 0 f1"/>
                              <a:gd name="f40" fmla="*/ f31 1 9185"/>
                              <a:gd name="f41" fmla="*/ f32 1 11670"/>
                              <a:gd name="f42" fmla="*/ f33 1 9185"/>
                              <a:gd name="f43" fmla="*/ f34 1 11670"/>
                              <a:gd name="f44" fmla="*/ f35 1 11670"/>
                              <a:gd name="f45" fmla="*/ f36 1 9185"/>
                              <a:gd name="f46" fmla="*/ f37 1 9185"/>
                              <a:gd name="f47" fmla="*/ f38 1 11670"/>
                              <a:gd name="f48" fmla="*/ 0 1 f29"/>
                              <a:gd name="f49" fmla="*/ f19 1 f29"/>
                              <a:gd name="f50" fmla="*/ 0 1 f30"/>
                              <a:gd name="f51" fmla="*/ f20 1 f30"/>
                              <a:gd name="f52" fmla="*/ f40 1 f29"/>
                              <a:gd name="f53" fmla="*/ f41 1 f30"/>
                              <a:gd name="f54" fmla="*/ f42 1 f29"/>
                              <a:gd name="f55" fmla="*/ f43 1 f30"/>
                              <a:gd name="f56" fmla="*/ f44 1 f30"/>
                              <a:gd name="f57" fmla="*/ f45 1 f29"/>
                              <a:gd name="f58" fmla="*/ f46 1 f29"/>
                              <a:gd name="f59" fmla="*/ f47 1 f30"/>
                              <a:gd name="f60" fmla="*/ f48 f16 1"/>
                              <a:gd name="f61" fmla="*/ f49 f16 1"/>
                              <a:gd name="f62" fmla="*/ f51 f17 1"/>
                              <a:gd name="f63" fmla="*/ f50 f17 1"/>
                              <a:gd name="f64" fmla="*/ f52 f16 1"/>
                              <a:gd name="f65" fmla="*/ f53 f17 1"/>
                              <a:gd name="f66" fmla="*/ f54 f16 1"/>
                              <a:gd name="f67" fmla="*/ f55 f17 1"/>
                              <a:gd name="f68" fmla="*/ f56 f17 1"/>
                              <a:gd name="f69" fmla="*/ f57 f16 1"/>
                              <a:gd name="f70" fmla="*/ f58 f16 1"/>
                              <a:gd name="f71" fmla="*/ f59 f17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9">
                                <a:pos x="f64" y="f65"/>
                              </a:cxn>
                              <a:cxn ang="f39">
                                <a:pos x="f66" y="f65"/>
                              </a:cxn>
                              <a:cxn ang="f39">
                                <a:pos x="f66" y="f67"/>
                              </a:cxn>
                              <a:cxn ang="f39">
                                <a:pos x="f66" y="f68"/>
                              </a:cxn>
                              <a:cxn ang="f39">
                                <a:pos x="f69" y="f68"/>
                              </a:cxn>
                              <a:cxn ang="f39">
                                <a:pos x="f69" y="f67"/>
                              </a:cxn>
                              <a:cxn ang="f39">
                                <a:pos x="f66" y="f67"/>
                              </a:cxn>
                              <a:cxn ang="f39">
                                <a:pos x="f66" y="f65"/>
                              </a:cxn>
                              <a:cxn ang="f39">
                                <a:pos x="f69" y="f65"/>
                              </a:cxn>
                              <a:cxn ang="f39">
                                <a:pos x="f70" y="f65"/>
                              </a:cxn>
                              <a:cxn ang="f39">
                                <a:pos x="f70" y="f67"/>
                              </a:cxn>
                              <a:cxn ang="f39">
                                <a:pos x="f70" y="f68"/>
                              </a:cxn>
                              <a:cxn ang="f39">
                                <a:pos x="f70" y="f71"/>
                              </a:cxn>
                              <a:cxn ang="f39">
                                <a:pos x="f69" y="f71"/>
                              </a:cxn>
                              <a:cxn ang="f39">
                                <a:pos x="f66" y="f71"/>
                              </a:cxn>
                              <a:cxn ang="f39">
                                <a:pos x="f64" y="f71"/>
                              </a:cxn>
                              <a:cxn ang="f39">
                                <a:pos x="f64" y="f68"/>
                              </a:cxn>
                              <a:cxn ang="f39">
                                <a:pos x="f64" y="f67"/>
                              </a:cxn>
                              <a:cxn ang="f39">
                                <a:pos x="f64" y="f65"/>
                              </a:cxn>
                            </a:cxnLst>
                            <a:rect l="f60" t="f63" r="f61" b="f62"/>
                            <a:pathLst>
                              <a:path w="9185" h="11670">
                                <a:moveTo>
                                  <a:pt x="f6" y="f5"/>
                                </a:moveTo>
                                <a:lnTo>
                                  <a:pt x="f12" y="f5"/>
                                </a:lnTo>
                                <a:lnTo>
                                  <a:pt x="f12" y="f13"/>
                                </a:lnTo>
                                <a:lnTo>
                                  <a:pt x="f12" y="f14"/>
                                </a:lnTo>
                                <a:lnTo>
                                  <a:pt x="f13" y="f14"/>
                                </a:lnTo>
                                <a:lnTo>
                                  <a:pt x="f13" y="f13"/>
                                </a:lnTo>
                                <a:lnTo>
                                  <a:pt x="f12" y="f13"/>
                                </a:lnTo>
                                <a:lnTo>
                                  <a:pt x="f12" y="f5"/>
                                </a:lnTo>
                                <a:lnTo>
                                  <a:pt x="f13" y="f5"/>
                                </a:lnTo>
                                <a:lnTo>
                                  <a:pt x="f5" y="f5"/>
                                </a:lnTo>
                                <a:lnTo>
                                  <a:pt x="f5" y="f13"/>
                                </a:lnTo>
                                <a:lnTo>
                                  <a:pt x="f5" y="f14"/>
                                </a:lnTo>
                                <a:lnTo>
                                  <a:pt x="f5" y="f7"/>
                                </a:lnTo>
                                <a:lnTo>
                                  <a:pt x="f13" y="f7"/>
                                </a:lnTo>
                                <a:lnTo>
                                  <a:pt x="f12" y="f7"/>
                                </a:lnTo>
                                <a:lnTo>
                                  <a:pt x="f6" y="f7"/>
                                </a:lnTo>
                                <a:lnTo>
                                  <a:pt x="f6" y="f14"/>
                                </a:lnTo>
                                <a:lnTo>
                                  <a:pt x="f6" y="f13"/>
                                </a:lnTo>
                                <a:lnTo>
                                  <a:pt x="f6" y="f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14:paraId="2F31157B" w14:textId="77777777" w:rsidR="004C5B6F" w:rsidRDefault="004C5B6F"/>
                          </w:txbxContent>
                        </wps:txbx>
                        <wps:bodyPr vert="horz" wrap="square" lIns="0" tIns="0" rIns="0" bIns="0" compatLnSpc="0">
                          <a:noAutofit/>
                        </wps:bodyPr>
                      </wps:wsp>
                      <wps:wsp>
                        <wps:cNvPr id="1272651871" name="Text Box 20"/>
                        <wps:cNvSpPr txBox="1"/>
                        <wps:spPr>
                          <a:xfrm>
                            <a:off x="986760" y="4196880"/>
                            <a:ext cx="418680" cy="203400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wps:spPr>
                        <wps:txbx>
                          <w:txbxContent>
                            <w:p w14:paraId="0AAF3F9A" w14:textId="77777777" w:rsidR="004C5B6F" w:rsidRDefault="00000000">
                              <w:pPr>
                                <w:spacing w:line="320" w:lineRule="exact"/>
                              </w:pPr>
                              <w:r>
                                <w:rPr>
                                  <w:rFonts w:ascii="標楷體" w:eastAsia="標楷體" w:hAnsi="標楷體"/>
                                  <w:spacing w:val="-1"/>
                                  <w:sz w:val="32"/>
                                </w:rPr>
                                <w:t>此致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133152314" name="Text Box 21"/>
                        <wps:cNvSpPr txBox="1"/>
                        <wps:spPr>
                          <a:xfrm>
                            <a:off x="376561" y="4654080"/>
                            <a:ext cx="3088800" cy="444599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wps:spPr>
                        <wps:txbx>
                          <w:txbxContent>
                            <w:p w14:paraId="0EFAE94E" w14:textId="77777777" w:rsidR="004C5B6F" w:rsidRDefault="00000000">
                              <w:pPr>
                                <w:spacing w:line="320" w:lineRule="exact"/>
                                <w:ind w:left="478" w:hanging="478"/>
                              </w:pPr>
                              <w:r>
                                <w:rPr>
                                  <w:rFonts w:ascii="標楷體" w:eastAsia="標楷體" w:hAnsi="標楷體"/>
                                  <w:spacing w:val="-1"/>
                                  <w:sz w:val="32"/>
                                </w:rPr>
                                <w:t>國家科學及技術委員會</w:t>
                              </w:r>
                            </w:p>
                            <w:p w14:paraId="4AD4FE06" w14:textId="77777777" w:rsidR="004C5B6F" w:rsidRDefault="00000000">
                              <w:pPr>
                                <w:spacing w:line="320" w:lineRule="exact"/>
                                <w:ind w:left="478" w:hanging="478"/>
                              </w:pPr>
                              <w:r>
                                <w:rPr>
                                  <w:rFonts w:ascii="標楷體" w:eastAsia="標楷體" w:hAnsi="標楷體"/>
                                  <w:spacing w:val="-1"/>
                                  <w:sz w:val="32"/>
                                </w:rPr>
                                <w:t>科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/>
                                  <w:spacing w:val="-1"/>
                                  <w:sz w:val="32"/>
                                </w:rPr>
                                <w:t>研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/>
                                  <w:spacing w:val="-1"/>
                                  <w:sz w:val="32"/>
                                </w:rPr>
                                <w:t>創業計畫推動辦公室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2009467436" name="Text Box 23"/>
                        <wps:cNvSpPr txBox="1"/>
                        <wps:spPr>
                          <a:xfrm>
                            <a:off x="376561" y="5401799"/>
                            <a:ext cx="3771720" cy="678960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wps:spPr>
                        <wps:txbx>
                          <w:txbxContent>
                            <w:p w14:paraId="7C55A726" w14:textId="77777777" w:rsidR="004C5B6F" w:rsidRDefault="00000000">
                              <w:pPr>
                                <w:tabs>
                                  <w:tab w:val="left" w:pos="4959"/>
                                </w:tabs>
                                <w:spacing w:line="376" w:lineRule="exact"/>
                              </w:pPr>
                              <w:r>
                                <w:rPr>
                                  <w:rFonts w:ascii="標楷體" w:eastAsia="標楷體" w:hAnsi="標楷體"/>
                                  <w:sz w:val="32"/>
                                </w:rPr>
                                <w:t>申請人：</w:t>
                              </w:r>
                              <w:r>
                                <w:rPr>
                                  <w:rFonts w:ascii="標楷體" w:eastAsia="標楷體" w:hAnsi="標楷體"/>
                                  <w:sz w:val="32"/>
                                  <w:u w:val="single"/>
                                </w:rPr>
                                <w:t xml:space="preserve">                     </w:t>
                              </w:r>
                              <w:r>
                                <w:rPr>
                                  <w:rFonts w:ascii="標楷體" w:eastAsia="標楷體" w:hAnsi="標楷體"/>
                                  <w:spacing w:val="-1"/>
                                  <w:sz w:val="32"/>
                                </w:rPr>
                                <w:t>(</w:t>
                              </w:r>
                              <w:r>
                                <w:rPr>
                                  <w:rFonts w:ascii="標楷體" w:eastAsia="標楷體" w:hAnsi="標楷體"/>
                                  <w:spacing w:val="-1"/>
                                  <w:sz w:val="32"/>
                                </w:rPr>
                                <w:t>簽章</w:t>
                              </w:r>
                              <w:r>
                                <w:rPr>
                                  <w:rFonts w:ascii="標楷體" w:eastAsia="標楷體" w:hAnsi="標楷體"/>
                                  <w:sz w:val="32"/>
                                </w:rPr>
                                <w:t>)</w:t>
                              </w:r>
                            </w:p>
                            <w:p w14:paraId="7CFA52F7" w14:textId="77777777" w:rsidR="004C5B6F" w:rsidRDefault="00000000">
                              <w:pPr>
                                <w:spacing w:line="384" w:lineRule="exact"/>
                              </w:pPr>
                              <w:r>
                                <w:rPr>
                                  <w:rFonts w:ascii="標楷體" w:eastAsia="標楷體" w:hAnsi="標楷體"/>
                                  <w:sz w:val="32"/>
                                </w:rPr>
                                <w:t>(計畫主持人)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944801081" name="Text Box 24"/>
                        <wps:cNvSpPr txBox="1"/>
                        <wps:spPr>
                          <a:xfrm>
                            <a:off x="427321" y="6861960"/>
                            <a:ext cx="190080" cy="178200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wps:spPr>
                        <wps:txbx>
                          <w:txbxContent>
                            <w:p w14:paraId="02B7800C" w14:textId="77777777" w:rsidR="004C5B6F" w:rsidRDefault="00000000">
                              <w:pPr>
                                <w:spacing w:line="280" w:lineRule="exact"/>
                              </w:pPr>
                              <w:r>
                                <w:rPr>
                                  <w:rFonts w:ascii="標楷體" w:eastAsia="標楷體" w:hAnsi="標楷體"/>
                                  <w:w w:val="99"/>
                                  <w:sz w:val="28"/>
                                </w:rPr>
                                <w:t>中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328582774" name="Text Box 25"/>
                        <wps:cNvSpPr txBox="1"/>
                        <wps:spPr>
                          <a:xfrm>
                            <a:off x="961560" y="6861960"/>
                            <a:ext cx="190080" cy="178200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wps:spPr>
                        <wps:txbx>
                          <w:txbxContent>
                            <w:p w14:paraId="2EC809FB" w14:textId="77777777" w:rsidR="004C5B6F" w:rsidRDefault="00000000">
                              <w:pPr>
                                <w:spacing w:line="280" w:lineRule="exact"/>
                              </w:pPr>
                              <w:r>
                                <w:rPr>
                                  <w:rFonts w:ascii="標楷體" w:eastAsia="標楷體" w:hAnsi="標楷體"/>
                                  <w:w w:val="99"/>
                                  <w:sz w:val="28"/>
                                </w:rPr>
                                <w:t>華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036937096" name="Text Box 26"/>
                        <wps:cNvSpPr txBox="1"/>
                        <wps:spPr>
                          <a:xfrm>
                            <a:off x="1494001" y="6861960"/>
                            <a:ext cx="190080" cy="178200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wps:spPr>
                        <wps:txbx>
                          <w:txbxContent>
                            <w:p w14:paraId="1B7EBB52" w14:textId="77777777" w:rsidR="004C5B6F" w:rsidRDefault="00000000">
                              <w:pPr>
                                <w:spacing w:line="280" w:lineRule="exact"/>
                              </w:pPr>
                              <w:r>
                                <w:rPr>
                                  <w:rFonts w:ascii="標楷體" w:eastAsia="標楷體" w:hAnsi="標楷體"/>
                                  <w:w w:val="99"/>
                                  <w:sz w:val="28"/>
                                </w:rPr>
                                <w:t>民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2083453558" name="Text Box 27"/>
                        <wps:cNvSpPr txBox="1"/>
                        <wps:spPr>
                          <a:xfrm>
                            <a:off x="2026801" y="6861960"/>
                            <a:ext cx="190080" cy="178200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wps:spPr>
                        <wps:txbx>
                          <w:txbxContent>
                            <w:p w14:paraId="53B34519" w14:textId="77777777" w:rsidR="004C5B6F" w:rsidRDefault="00000000">
                              <w:pPr>
                                <w:spacing w:line="280" w:lineRule="exact"/>
                              </w:pPr>
                              <w:r>
                                <w:rPr>
                                  <w:rFonts w:ascii="標楷體" w:eastAsia="標楷體" w:hAnsi="標楷體"/>
                                  <w:w w:val="99"/>
                                  <w:sz w:val="28"/>
                                </w:rPr>
                                <w:t>國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404712756" name="Text Box 28"/>
                        <wps:cNvSpPr txBox="1"/>
                        <wps:spPr>
                          <a:xfrm>
                            <a:off x="3094201" y="6861960"/>
                            <a:ext cx="190080" cy="178200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wps:spPr>
                        <wps:txbx>
                          <w:txbxContent>
                            <w:p w14:paraId="76C6AE62" w14:textId="77777777" w:rsidR="004C5B6F" w:rsidRDefault="00000000">
                              <w:pPr>
                                <w:spacing w:line="280" w:lineRule="exact"/>
                              </w:pPr>
                              <w:r>
                                <w:rPr>
                                  <w:rFonts w:ascii="標楷體" w:eastAsia="標楷體" w:hAnsi="標楷體"/>
                                  <w:sz w:val="28"/>
                                </w:rPr>
                                <w:t>年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58597254" name="Text Box 29"/>
                        <wps:cNvSpPr txBox="1"/>
                        <wps:spPr>
                          <a:xfrm>
                            <a:off x="4159801" y="6861960"/>
                            <a:ext cx="190080" cy="178200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wps:spPr>
                        <wps:txbx>
                          <w:txbxContent>
                            <w:p w14:paraId="4F3F08E6" w14:textId="77777777" w:rsidR="004C5B6F" w:rsidRDefault="00000000">
                              <w:pPr>
                                <w:spacing w:line="280" w:lineRule="exact"/>
                              </w:pPr>
                              <w:r>
                                <w:rPr>
                                  <w:rFonts w:ascii="標楷體" w:eastAsia="標楷體" w:hAnsi="標楷體"/>
                                  <w:w w:val="99"/>
                                  <w:sz w:val="28"/>
                                </w:rPr>
                                <w:t>月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  <wps:wsp>
                        <wps:cNvPr id="1519147096" name="Text Box 30"/>
                        <wps:cNvSpPr txBox="1"/>
                        <wps:spPr>
                          <a:xfrm>
                            <a:off x="5226841" y="6861960"/>
                            <a:ext cx="190080" cy="178200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wps:spPr>
                        <wps:txbx>
                          <w:txbxContent>
                            <w:p w14:paraId="39B7D4E0" w14:textId="77777777" w:rsidR="004C5B6F" w:rsidRDefault="00000000">
                              <w:pPr>
                                <w:spacing w:line="280" w:lineRule="exact"/>
                              </w:pPr>
                              <w:r>
                                <w:rPr>
                                  <w:rFonts w:ascii="標楷體" w:eastAsia="標楷體" w:hAnsi="標楷體"/>
                                  <w:w w:val="99"/>
                                  <w:sz w:val="28"/>
                                </w:rPr>
                                <w:t>日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813EFD" id="群組 1" o:spid="_x0000_s1026" style="position:absolute;left:0;text-align:left;margin-left:66.65pt;margin-top:2in;width:459.2pt;height:583.5pt;z-index:-251658240;mso-position-horizontal-relative:page;mso-position-vertical-relative:page" coordsize="58320,74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">
                <v:shape id="Freeform 18" o:spid="_x0000_s1027" style="position:absolute;width:58320;height:74105;visibility:visible;mso-wrap-style:square;v-text-anchor:top" coordsize="9185,116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" adj="-11796480,,5400" path="m9185,r-5,l9180,5r,11660l5,11665,5,5r9175,l9180,,5,,,,,5,,11665r,5l5,11670r9175,l9185,11670r,-5l9185,5r,-5xe" fillcolor="black" stroked="f">
                  <v:stroke joinstyle="miter"/>
                  <v:formulas/>
                  <v:path arrowok="t" o:connecttype="custom" o:connectlocs="2916000,0;5832000,3705300;2916000,7410599;0,3705300;5832000,1828837;5828825,1828837;5828825,1832012;5828825,9236261;3175,9236261;3175,1832012;5828825,1832012;5828825,1828837;3175,1828837;0,1828837;0,1832012;0,9236261;0,9239436;3175,9239436;5828825,9239436;5832000,9239436;5832000,9236261;5832000,1832012;5832000,1828837" o:connectangles="270,0,90,180,270,270,270,270,270,270,270,270,270,270,270,270,270,270,270,270,270,270,270" textboxrect="0,0,9185,11670"/>
                  <v:textbox inset="0,0,0,0">
                    <w:txbxContent>
                      <w:p w14:paraId="2F31157B" w14:textId="77777777" w:rsidR="004C5B6F" w:rsidRDefault="004C5B6F"/>
                    </w:txbxContent>
                  </v:textbox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" o:spid="_x0000_s1028" type="#_x0000_t202" style="position:absolute;left:9867;top:41968;width:4187;height:2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" filled="f" stroked="f">
                  <v:textbox inset="0,0,0,0">
                    <w:txbxContent>
                      <w:p w14:paraId="0AAF3F9A" w14:textId="77777777" w:rsidR="004C5B6F" w:rsidRDefault="00000000">
                        <w:pPr>
                          <w:spacing w:line="320" w:lineRule="exact"/>
                        </w:pPr>
                        <w:r>
                          <w:rPr>
                            <w:rFonts w:ascii="標楷體" w:eastAsia="標楷體" w:hAnsi="標楷體"/>
                            <w:spacing w:val="-1"/>
                            <w:sz w:val="32"/>
                          </w:rPr>
                          <w:t>此致</w:t>
                        </w:r>
                      </w:p>
                    </w:txbxContent>
                  </v:textbox>
                </v:shape>
                <v:shape id="Text Box 21" o:spid="_x0000_s1029" type="#_x0000_t202" style="position:absolute;left:3765;top:46540;width:30888;height:44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" filled="f" stroked="f">
                  <v:textbox inset="0,0,0,0">
                    <w:txbxContent>
                      <w:p w14:paraId="0EFAE94E" w14:textId="77777777" w:rsidR="004C5B6F" w:rsidRDefault="00000000">
                        <w:pPr>
                          <w:spacing w:line="320" w:lineRule="exact"/>
                          <w:ind w:left="478" w:hanging="478"/>
                        </w:pPr>
                        <w:r>
                          <w:rPr>
                            <w:rFonts w:ascii="標楷體" w:eastAsia="標楷體" w:hAnsi="標楷體"/>
                            <w:spacing w:val="-1"/>
                            <w:sz w:val="32"/>
                          </w:rPr>
                          <w:t>國家科學及技術委員會</w:t>
                        </w:r>
                      </w:p>
                      <w:p w14:paraId="4AD4FE06" w14:textId="77777777" w:rsidR="004C5B6F" w:rsidRDefault="00000000">
                        <w:pPr>
                          <w:spacing w:line="320" w:lineRule="exact"/>
                          <w:ind w:left="478" w:hanging="478"/>
                        </w:pPr>
                        <w:r>
                          <w:rPr>
                            <w:rFonts w:ascii="標楷體" w:eastAsia="標楷體" w:hAnsi="標楷體"/>
                            <w:spacing w:val="-1"/>
                            <w:sz w:val="32"/>
                          </w:rPr>
                          <w:t>科</w:t>
                        </w:r>
                        <w:proofErr w:type="gramStart"/>
                        <w:r>
                          <w:rPr>
                            <w:rFonts w:ascii="標楷體" w:eastAsia="標楷體" w:hAnsi="標楷體"/>
                            <w:spacing w:val="-1"/>
                            <w:sz w:val="32"/>
                          </w:rPr>
                          <w:t>研</w:t>
                        </w:r>
                        <w:proofErr w:type="gramEnd"/>
                        <w:r>
                          <w:rPr>
                            <w:rFonts w:ascii="標楷體" w:eastAsia="標楷體" w:hAnsi="標楷體"/>
                            <w:spacing w:val="-1"/>
                            <w:sz w:val="32"/>
                          </w:rPr>
                          <w:t>創業計畫推動辦公室</w:t>
                        </w:r>
                      </w:p>
                    </w:txbxContent>
                  </v:textbox>
                </v:shape>
                <v:shape id="Text Box 23" o:spid="_x0000_s1030" type="#_x0000_t202" style="position:absolute;left:3765;top:54017;width:37717;height:6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" filled="f" stroked="f">
                  <v:textbox inset="0,0,0,0">
                    <w:txbxContent>
                      <w:p w14:paraId="7C55A726" w14:textId="77777777" w:rsidR="004C5B6F" w:rsidRDefault="00000000">
                        <w:pPr>
                          <w:tabs>
                            <w:tab w:val="left" w:pos="4959"/>
                          </w:tabs>
                          <w:spacing w:line="376" w:lineRule="exact"/>
                        </w:pPr>
                        <w:r>
                          <w:rPr>
                            <w:rFonts w:ascii="標楷體" w:eastAsia="標楷體" w:hAnsi="標楷體"/>
                            <w:sz w:val="32"/>
                          </w:rPr>
                          <w:t>申請人：</w:t>
                        </w:r>
                        <w:r>
                          <w:rPr>
                            <w:rFonts w:ascii="標楷體" w:eastAsia="標楷體" w:hAnsi="標楷體"/>
                            <w:sz w:val="32"/>
                            <w:u w:val="single"/>
                          </w:rPr>
                          <w:t xml:space="preserve">                     </w:t>
                        </w:r>
                        <w:r>
                          <w:rPr>
                            <w:rFonts w:ascii="標楷體" w:eastAsia="標楷體" w:hAnsi="標楷體"/>
                            <w:spacing w:val="-1"/>
                            <w:sz w:val="32"/>
                          </w:rPr>
                          <w:t>(</w:t>
                        </w:r>
                        <w:r>
                          <w:rPr>
                            <w:rFonts w:ascii="標楷體" w:eastAsia="標楷體" w:hAnsi="標楷體"/>
                            <w:spacing w:val="-1"/>
                            <w:sz w:val="32"/>
                          </w:rPr>
                          <w:t>簽章</w:t>
                        </w:r>
                        <w:r>
                          <w:rPr>
                            <w:rFonts w:ascii="標楷體" w:eastAsia="標楷體" w:hAnsi="標楷體"/>
                            <w:sz w:val="32"/>
                          </w:rPr>
                          <w:t>)</w:t>
                        </w:r>
                      </w:p>
                      <w:p w14:paraId="7CFA52F7" w14:textId="77777777" w:rsidR="004C5B6F" w:rsidRDefault="00000000">
                        <w:pPr>
                          <w:spacing w:line="384" w:lineRule="exact"/>
                        </w:pPr>
                        <w:r>
                          <w:rPr>
                            <w:rFonts w:ascii="標楷體" w:eastAsia="標楷體" w:hAnsi="標楷體"/>
                            <w:sz w:val="32"/>
                          </w:rPr>
                          <w:t>(計畫主持人)</w:t>
                        </w:r>
                      </w:p>
                    </w:txbxContent>
                  </v:textbox>
                </v:shape>
                <v:shape id="Text Box 24" o:spid="_x0000_s1031" type="#_x0000_t202" style="position:absolute;left:4273;top:68619;width:1901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" filled="f" stroked="f">
                  <v:textbox inset="0,0,0,0">
                    <w:txbxContent>
                      <w:p w14:paraId="02B7800C" w14:textId="77777777" w:rsidR="004C5B6F" w:rsidRDefault="00000000">
                        <w:pPr>
                          <w:spacing w:line="280" w:lineRule="exact"/>
                        </w:pPr>
                        <w:r>
                          <w:rPr>
                            <w:rFonts w:ascii="標楷體" w:eastAsia="標楷體" w:hAnsi="標楷體"/>
                            <w:w w:val="99"/>
                            <w:sz w:val="28"/>
                          </w:rPr>
                          <w:t>中</w:t>
                        </w:r>
                      </w:p>
                    </w:txbxContent>
                  </v:textbox>
                </v:shape>
                <v:shape id="Text Box 25" o:spid="_x0000_s1032" type="#_x0000_t202" style="position:absolute;left:9615;top:68619;width:1901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" filled="f" stroked="f">
                  <v:textbox inset="0,0,0,0">
                    <w:txbxContent>
                      <w:p w14:paraId="2EC809FB" w14:textId="77777777" w:rsidR="004C5B6F" w:rsidRDefault="00000000">
                        <w:pPr>
                          <w:spacing w:line="280" w:lineRule="exact"/>
                        </w:pPr>
                        <w:r>
                          <w:rPr>
                            <w:rFonts w:ascii="標楷體" w:eastAsia="標楷體" w:hAnsi="標楷體"/>
                            <w:w w:val="99"/>
                            <w:sz w:val="28"/>
                          </w:rPr>
                          <w:t>華</w:t>
                        </w:r>
                      </w:p>
                    </w:txbxContent>
                  </v:textbox>
                </v:shape>
                <v:shape id="Text Box 26" o:spid="_x0000_s1033" type="#_x0000_t202" style="position:absolute;left:14940;top:68619;width:1900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" filled="f" stroked="f">
                  <v:textbox inset="0,0,0,0">
                    <w:txbxContent>
                      <w:p w14:paraId="1B7EBB52" w14:textId="77777777" w:rsidR="004C5B6F" w:rsidRDefault="00000000">
                        <w:pPr>
                          <w:spacing w:line="280" w:lineRule="exact"/>
                        </w:pPr>
                        <w:r>
                          <w:rPr>
                            <w:rFonts w:ascii="標楷體" w:eastAsia="標楷體" w:hAnsi="標楷體"/>
                            <w:w w:val="99"/>
                            <w:sz w:val="28"/>
                          </w:rPr>
                          <w:t>民</w:t>
                        </w:r>
                      </w:p>
                    </w:txbxContent>
                  </v:textbox>
                </v:shape>
                <v:shape id="Text Box 27" o:spid="_x0000_s1034" type="#_x0000_t202" style="position:absolute;left:20268;top:68619;width:1900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" filled="f" stroked="f">
                  <v:textbox inset="0,0,0,0">
                    <w:txbxContent>
                      <w:p w14:paraId="53B34519" w14:textId="77777777" w:rsidR="004C5B6F" w:rsidRDefault="00000000">
                        <w:pPr>
                          <w:spacing w:line="280" w:lineRule="exact"/>
                        </w:pPr>
                        <w:r>
                          <w:rPr>
                            <w:rFonts w:ascii="標楷體" w:eastAsia="標楷體" w:hAnsi="標楷體"/>
                            <w:w w:val="99"/>
                            <w:sz w:val="28"/>
                          </w:rPr>
                          <w:t>國</w:t>
                        </w:r>
                      </w:p>
                    </w:txbxContent>
                  </v:textbox>
                </v:shape>
                <v:shape id="Text Box 28" o:spid="_x0000_s1035" type="#_x0000_t202" style="position:absolute;left:30942;top:68619;width:1900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" filled="f" stroked="f">
                  <v:textbox inset="0,0,0,0">
                    <w:txbxContent>
                      <w:p w14:paraId="76C6AE62" w14:textId="77777777" w:rsidR="004C5B6F" w:rsidRDefault="00000000">
                        <w:pPr>
                          <w:spacing w:line="280" w:lineRule="exact"/>
                        </w:pPr>
                        <w:r>
                          <w:rPr>
                            <w:rFonts w:ascii="標楷體" w:eastAsia="標楷體" w:hAnsi="標楷體"/>
                            <w:sz w:val="28"/>
                          </w:rPr>
                          <w:t>年</w:t>
                        </w:r>
                      </w:p>
                    </w:txbxContent>
                  </v:textbox>
                </v:shape>
                <v:shape id="Text Box 29" o:spid="_x0000_s1036" type="#_x0000_t202" style="position:absolute;left:41598;top:68619;width:1900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" filled="f" stroked="f">
                  <v:textbox inset="0,0,0,0">
                    <w:txbxContent>
                      <w:p w14:paraId="4F3F08E6" w14:textId="77777777" w:rsidR="004C5B6F" w:rsidRDefault="00000000">
                        <w:pPr>
                          <w:spacing w:line="280" w:lineRule="exact"/>
                        </w:pPr>
                        <w:r>
                          <w:rPr>
                            <w:rFonts w:ascii="標楷體" w:eastAsia="標楷體" w:hAnsi="標楷體"/>
                            <w:w w:val="99"/>
                            <w:sz w:val="28"/>
                          </w:rPr>
                          <w:t>月</w:t>
                        </w:r>
                      </w:p>
                    </w:txbxContent>
                  </v:textbox>
                </v:shape>
                <v:shape id="Text Box 30" o:spid="_x0000_s1037" type="#_x0000_t202" style="position:absolute;left:52268;top:68619;width:1901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" filled="f" stroked="f">
                  <v:textbox inset="0,0,0,0">
                    <w:txbxContent>
                      <w:p w14:paraId="39B7D4E0" w14:textId="77777777" w:rsidR="004C5B6F" w:rsidRDefault="00000000">
                        <w:pPr>
                          <w:spacing w:line="280" w:lineRule="exact"/>
                        </w:pPr>
                        <w:r>
                          <w:rPr>
                            <w:rFonts w:ascii="標楷體" w:eastAsia="標楷體" w:hAnsi="標楷體"/>
                            <w:w w:val="99"/>
                            <w:sz w:val="28"/>
                          </w:rPr>
                          <w:t>日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標楷體" w:eastAsia="標楷體" w:hAnsi="標楷體"/>
          <w:spacing w:val="15"/>
        </w:rPr>
        <w:t>補助科</w:t>
      </w:r>
      <w:proofErr w:type="gramStart"/>
      <w:r>
        <w:rPr>
          <w:rFonts w:ascii="標楷體" w:eastAsia="標楷體" w:hAnsi="標楷體"/>
          <w:spacing w:val="15"/>
        </w:rPr>
        <w:t>研</w:t>
      </w:r>
      <w:proofErr w:type="gramEnd"/>
      <w:r>
        <w:rPr>
          <w:rFonts w:ascii="標楷體" w:eastAsia="標楷體" w:hAnsi="標楷體"/>
          <w:spacing w:val="15"/>
        </w:rPr>
        <w:t>創業計畫資訊切結</w:t>
      </w:r>
      <w:r>
        <w:rPr>
          <w:rFonts w:ascii="標楷體" w:eastAsia="標楷體" w:hAnsi="標楷體"/>
          <w:spacing w:val="60"/>
        </w:rPr>
        <w:t>書</w:t>
      </w:r>
    </w:p>
    <w:p w14:paraId="613C7208" w14:textId="77777777" w:rsidR="004C5B6F" w:rsidRDefault="00000000">
      <w:pPr>
        <w:tabs>
          <w:tab w:val="left" w:pos="1438"/>
        </w:tabs>
        <w:spacing w:line="720" w:lineRule="exact"/>
        <w:ind w:right="-139"/>
      </w:pPr>
      <w:r>
        <w:rPr>
          <w:rFonts w:ascii="標楷體" w:eastAsia="標楷體" w:hAnsi="標楷體"/>
          <w:sz w:val="32"/>
        </w:rPr>
        <w:t>（</w:t>
      </w:r>
      <w:proofErr w:type="gramStart"/>
      <w:r>
        <w:rPr>
          <w:rFonts w:ascii="標楷體" w:eastAsia="標楷體" w:hAnsi="標楷體"/>
          <w:sz w:val="32"/>
        </w:rPr>
        <w:t>＿＿＿＿＿＿＿</w:t>
      </w:r>
      <w:proofErr w:type="gramEnd"/>
      <w:r>
        <w:rPr>
          <w:rFonts w:ascii="標楷體" w:eastAsia="標楷體" w:hAnsi="標楷體"/>
          <w:sz w:val="32"/>
        </w:rPr>
        <w:t>主持人姓名）申請國家科學及技術委員會「補助科</w:t>
      </w:r>
      <w:proofErr w:type="gramStart"/>
      <w:r>
        <w:rPr>
          <w:rFonts w:ascii="標楷體" w:eastAsia="標楷體" w:hAnsi="標楷體"/>
          <w:sz w:val="32"/>
        </w:rPr>
        <w:t>研</w:t>
      </w:r>
      <w:proofErr w:type="gramEnd"/>
      <w:r>
        <w:rPr>
          <w:rFonts w:ascii="標楷體" w:eastAsia="標楷體" w:hAnsi="標楷體"/>
          <w:sz w:val="32"/>
        </w:rPr>
        <w:t>創業計畫」，計畫構想書及相關文件內所列資訊，經計畫主持人確認均符合國家科學及技術委員會科</w:t>
      </w:r>
      <w:proofErr w:type="gramStart"/>
      <w:r>
        <w:rPr>
          <w:rFonts w:ascii="標楷體" w:eastAsia="標楷體" w:hAnsi="標楷體"/>
          <w:sz w:val="32"/>
        </w:rPr>
        <w:t>研</w:t>
      </w:r>
      <w:proofErr w:type="gramEnd"/>
      <w:r>
        <w:rPr>
          <w:rFonts w:ascii="標楷體" w:eastAsia="標楷體" w:hAnsi="標楷體"/>
          <w:sz w:val="32"/>
        </w:rPr>
        <w:t>創業計畫要點及公告相關文件內之規定。特立此切結為</w:t>
      </w:r>
      <w:proofErr w:type="gramStart"/>
      <w:r>
        <w:rPr>
          <w:rFonts w:ascii="標楷體" w:eastAsia="標楷體" w:hAnsi="標楷體"/>
          <w:sz w:val="32"/>
        </w:rPr>
        <w:t>憑</w:t>
      </w:r>
      <w:proofErr w:type="gramEnd"/>
      <w:r>
        <w:rPr>
          <w:rFonts w:ascii="標楷體" w:eastAsia="標楷體" w:hAnsi="標楷體"/>
          <w:sz w:val="32"/>
        </w:rPr>
        <w:t>，如有不實，</w:t>
      </w:r>
      <w:r>
        <w:rPr>
          <w:rFonts w:ascii="標楷體" w:eastAsia="標楷體" w:hAnsi="標楷體"/>
          <w:sz w:val="32"/>
          <w:szCs w:val="32"/>
        </w:rPr>
        <w:t>計畫辦公室得不受理個案之申請，辦理</w:t>
      </w:r>
      <w:proofErr w:type="gramStart"/>
      <w:r>
        <w:rPr>
          <w:rFonts w:ascii="標楷體" w:eastAsia="標楷體" w:hAnsi="標楷體"/>
          <w:sz w:val="32"/>
          <w:szCs w:val="32"/>
        </w:rPr>
        <w:t>退件撤案</w:t>
      </w:r>
      <w:proofErr w:type="gramEnd"/>
      <w:r>
        <w:rPr>
          <w:rFonts w:ascii="標楷體" w:eastAsia="標楷體" w:hAnsi="標楷體"/>
          <w:sz w:val="32"/>
          <w:szCs w:val="32"/>
        </w:rPr>
        <w:t>，且負一切法律責任。</w:t>
      </w:r>
    </w:p>
    <w:p w14:paraId="66EF8667" w14:textId="77777777" w:rsidR="004C5B6F" w:rsidRDefault="004C5B6F">
      <w:pPr>
        <w:tabs>
          <w:tab w:val="left" w:pos="1438"/>
        </w:tabs>
        <w:spacing w:line="720" w:lineRule="exact"/>
        <w:ind w:right="-139"/>
        <w:rPr>
          <w:rFonts w:ascii="標楷體" w:eastAsia="標楷體" w:hAnsi="標楷體"/>
          <w:sz w:val="32"/>
          <w:szCs w:val="32"/>
        </w:rPr>
      </w:pPr>
    </w:p>
    <w:p w14:paraId="0E041408" w14:textId="77777777" w:rsidR="004C5B6F" w:rsidRDefault="004C5B6F">
      <w:pPr>
        <w:rPr>
          <w:rFonts w:ascii="標楷體" w:eastAsia="標楷體" w:hAnsi="標楷體"/>
          <w:spacing w:val="15"/>
          <w:sz w:val="40"/>
          <w:szCs w:val="40"/>
        </w:rPr>
      </w:pPr>
    </w:p>
    <w:sectPr w:rsidR="004C5B6F">
      <w:pgSz w:w="11910" w:h="16840"/>
      <w:pgMar w:top="152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2E826" w14:textId="77777777" w:rsidR="001D7188" w:rsidRDefault="001D7188">
      <w:r>
        <w:separator/>
      </w:r>
    </w:p>
  </w:endnote>
  <w:endnote w:type="continuationSeparator" w:id="0">
    <w:p w14:paraId="4C1A9E7F" w14:textId="77777777" w:rsidR="001D7188" w:rsidRDefault="001D7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65573" w14:textId="77777777" w:rsidR="001D7188" w:rsidRDefault="001D7188">
      <w:r>
        <w:rPr>
          <w:color w:val="000000"/>
        </w:rPr>
        <w:separator/>
      </w:r>
    </w:p>
  </w:footnote>
  <w:footnote w:type="continuationSeparator" w:id="0">
    <w:p w14:paraId="6F7E12DE" w14:textId="77777777" w:rsidR="001D7188" w:rsidRDefault="001D71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C5B6F"/>
    <w:rsid w:val="001D7188"/>
    <w:rsid w:val="004C5B6F"/>
    <w:rsid w:val="0072426C"/>
    <w:rsid w:val="00EE0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B100D6"/>
  <w15:docId w15:val="{3E89551C-665B-48C2-9E8C-4D95E49E0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Body Text"/>
    <w:basedOn w:val="a"/>
    <w:pPr>
      <w:spacing w:before="1"/>
      <w:ind w:left="3613" w:right="2008" w:hanging="1660"/>
    </w:pPr>
    <w:rPr>
      <w:sz w:val="40"/>
      <w:szCs w:val="40"/>
    </w:rPr>
  </w:style>
  <w:style w:type="paragraph" w:styleId="a4">
    <w:name w:val="List Paragraph"/>
    <w:basedOn w:val="a"/>
  </w:style>
  <w:style w:type="paragraph" w:customStyle="1" w:styleId="TableParagraph">
    <w:name w:val="Table Paragraph"/>
    <w:basedOn w:val="a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SimSun" w:eastAsia="SimSun" w:hAnsi="SimSun" w:cs="SimSun"/>
      <w:sz w:val="20"/>
      <w:szCs w:val="20"/>
      <w:lang w:eastAsia="zh-TW"/>
    </w:rPr>
  </w:style>
  <w:style w:type="character" w:customStyle="1" w:styleId="a8">
    <w:name w:val="頁尾 字元"/>
    <w:basedOn w:val="a0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&lt;4D6963726F736F667420576F7264202D20AD70B565A544ABF9A448B8EAAEE6A4C1B5B2AED1&gt;</dc:title>
  <dc:creator>chhlin</dc:creator>
  <cp:lastModifiedBy>陳婉菱</cp:lastModifiedBy>
  <cp:revision>2</cp:revision>
  <dcterms:created xsi:type="dcterms:W3CDTF">2025-07-18T03:45:00Z</dcterms:created>
  <dcterms:modified xsi:type="dcterms:W3CDTF">2025-07-18T03:45:00Z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2022-01-19T00:00:00Z</vt:filetime>
  </property>
</Properties>
</file>